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8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4"/>
        <w:gridCol w:w="4335"/>
        <w:gridCol w:w="3721"/>
      </w:tblGrid>
      <w:tr w:rsidR="0033159B" w:rsidRPr="006421AC" w:rsidTr="00293D6E">
        <w:trPr>
          <w:trHeight w:val="403"/>
          <w:tblHeader/>
        </w:trPr>
        <w:tc>
          <w:tcPr>
            <w:tcW w:w="2024" w:type="dxa"/>
            <w:tcBorders>
              <w:bottom w:val="single" w:sz="4" w:space="0" w:color="auto"/>
            </w:tcBorders>
            <w:shd w:val="clear" w:color="auto" w:fill="339C48"/>
            <w:noWrap/>
            <w:vAlign w:val="center"/>
            <w:hideMark/>
          </w:tcPr>
          <w:p w:rsidR="0033159B" w:rsidRPr="00B86E9A" w:rsidRDefault="0033159B" w:rsidP="00DE7643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Frutiger 45 Light" w:hAnsi="Frutiger 45 Light"/>
                <w:noProof/>
              </w:rPr>
              <w:drawing>
                <wp:inline distT="0" distB="0" distL="0" distR="0" wp14:anchorId="57D01F21" wp14:editId="66472B99">
                  <wp:extent cx="0" cy="0"/>
                  <wp:effectExtent l="0" t="0" r="0" b="0"/>
                  <wp:docPr id="1" name="Picture 1" descr="goo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google.gif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E9A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Name (L,F)</w:t>
            </w:r>
          </w:p>
        </w:tc>
        <w:tc>
          <w:tcPr>
            <w:tcW w:w="4335" w:type="dxa"/>
            <w:tcBorders>
              <w:bottom w:val="single" w:sz="4" w:space="0" w:color="auto"/>
            </w:tcBorders>
            <w:shd w:val="clear" w:color="auto" w:fill="339C48"/>
            <w:noWrap/>
            <w:vAlign w:val="center"/>
            <w:hideMark/>
          </w:tcPr>
          <w:p w:rsidR="0033159B" w:rsidRPr="00B86E9A" w:rsidRDefault="0033159B" w:rsidP="00DE7643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 w:rsidRPr="00B86E9A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Organization</w:t>
            </w:r>
          </w:p>
        </w:tc>
        <w:tc>
          <w:tcPr>
            <w:tcW w:w="3721" w:type="dxa"/>
            <w:tcBorders>
              <w:bottom w:val="single" w:sz="4" w:space="0" w:color="auto"/>
            </w:tcBorders>
            <w:shd w:val="clear" w:color="auto" w:fill="339C48"/>
            <w:noWrap/>
            <w:vAlign w:val="center"/>
          </w:tcPr>
          <w:p w:rsidR="0033159B" w:rsidRPr="00B86E9A" w:rsidRDefault="0033159B" w:rsidP="00DE7643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 w:rsidRPr="00B86E9A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Signature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Bailey, Melissa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Community volunteer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bookmarkStart w:id="0" w:name="_GoBack"/>
            <w:bookmarkEnd w:id="0"/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Cannistra, Lorraine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Community volunteer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Chen, Qiannan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Community volunteer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Crawford, Dave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Downtown Grocery Project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Detweiler, Connie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K-State Research and Extension – Douglas County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Falin, Darci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Community volunteer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Fortin, Kelsey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KU Department of Health, Sport, and Exercise Sciences (HSES)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Foster, Madison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Lawrence-Douglas County Health Department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Freiburger, Melissa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Sunrise Project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GeigerWolfe, Gwen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Lawrence Public Library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Goodwin, Monika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Community volunteer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Hampton, Emily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Sunrise Project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Heller, Michelle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K-State Research and Extension-Douglas County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Hoffer, Mary Jane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Lecompton United Methodist Church / Lecompton City Council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Holt, Christina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KU Work Group for Community Health and Development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Horn, Eileen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Douglas County and the City of Lawrence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Keever, Elizabeth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Just Food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Kejr, Jessica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Harvesters—The Community Food Network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Lempa, Chris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Lawrence-Douglas County Housing Authority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Mackinnon, Tammy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Community volunteer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Myslivy, Rachel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Double Up Food Bucks/Douglas County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Nightengale, Kelly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Early Detection Works (KS Dept of Health &amp; Environment)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Richardson, Nikki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The Willow Domestic Violence Center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Schnoes, Helen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Douglas County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Schwabauer, Matt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Ecumenical Campus Ministries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Shafer, Aundrea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Just Food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Talley, Shana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Lawrence Public Schools (USD497)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Thellman, Nancy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Douglas County Commission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Trummel, Nina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Community volunteer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White, Norm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Kansas Department for Children and Families - Kansas City Region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Withiam, Megan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K-State Research and Extension Douglas County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Wulfkuhle, Brenna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Stull United Methodist Church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A344CA" w:rsidRPr="00A344CA" w:rsidTr="00A344CA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Zhang, Linda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Community volunteer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A344CA" w:rsidRDefault="00A344CA" w:rsidP="00A344C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344CA"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  <w:tr w:rsidR="00CA1421" w:rsidRPr="000E1538" w:rsidTr="000E1538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CA1421" w:rsidRPr="000E1538" w:rsidTr="000E1538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CA1421" w:rsidRPr="000E1538" w:rsidTr="000E1538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CA1421" w:rsidRPr="000E1538" w:rsidTr="000E1538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CA1421" w:rsidRPr="000E1538" w:rsidTr="000E1538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A00D48" w:rsidRPr="000E1538" w:rsidTr="000E1538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48" w:rsidRPr="000E1538" w:rsidRDefault="00A00D48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48" w:rsidRPr="000E1538" w:rsidRDefault="00A00D48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48" w:rsidRPr="000E1538" w:rsidRDefault="00A00D48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A00D48" w:rsidRPr="000E1538" w:rsidTr="000E1538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48" w:rsidRPr="000E1538" w:rsidRDefault="00A00D48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48" w:rsidRPr="000E1538" w:rsidRDefault="00A00D48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48" w:rsidRPr="000E1538" w:rsidRDefault="00A00D48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CA1421" w:rsidRPr="000E1538" w:rsidTr="000E1538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1421" w:rsidRPr="000E1538" w:rsidRDefault="00CA1421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A00D48" w:rsidRPr="000E1538" w:rsidTr="000E1538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48" w:rsidRPr="000E1538" w:rsidRDefault="00A00D48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48" w:rsidRPr="000E1538" w:rsidRDefault="00A00D48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48" w:rsidRPr="000E1538" w:rsidRDefault="00A00D48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A344CA" w:rsidRPr="000E1538" w:rsidTr="000E1538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0E1538" w:rsidRDefault="00A344CA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0E1538" w:rsidRDefault="00A344CA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0E1538" w:rsidRDefault="00A344CA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A344CA" w:rsidRPr="000E1538" w:rsidTr="000E1538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0E1538" w:rsidRDefault="00A344CA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0E1538" w:rsidRDefault="00A344CA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0E1538" w:rsidRDefault="00A344CA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A344CA" w:rsidRPr="000E1538" w:rsidTr="000E1538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0E1538" w:rsidRDefault="00A344CA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0E1538" w:rsidRDefault="00A344CA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0E1538" w:rsidRDefault="00A344CA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A344CA" w:rsidRPr="000E1538" w:rsidTr="000E1538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0E1538" w:rsidRDefault="00A344CA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0E1538" w:rsidRDefault="00A344CA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0E1538" w:rsidRDefault="00A344CA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A344CA" w:rsidRPr="000E1538" w:rsidTr="000E1538">
        <w:trPr>
          <w:trHeight w:val="403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0E1538" w:rsidRDefault="00A344CA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0E1538" w:rsidRDefault="00A344CA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44CA" w:rsidRPr="000E1538" w:rsidRDefault="00A344CA" w:rsidP="000E153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</w:tbl>
    <w:p w:rsidR="00A5503B" w:rsidRDefault="00A5503B" w:rsidP="00F5647C">
      <w:pPr>
        <w:rPr>
          <w:rFonts w:ascii="Frutiger 45 Light" w:hAnsi="Frutiger 45 Light"/>
          <w:sz w:val="24"/>
        </w:rPr>
      </w:pPr>
    </w:p>
    <w:sectPr w:rsidR="00A5503B" w:rsidSect="00F5647C">
      <w:headerReference w:type="default" r:id="rId11"/>
      <w:footerReference w:type="default" r:id="rId12"/>
      <w:pgSz w:w="12240" w:h="15840"/>
      <w:pgMar w:top="1440" w:right="1080" w:bottom="1080" w:left="1080" w:header="720" w:footer="360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851" w:rsidRDefault="00525851" w:rsidP="00AA433F">
      <w:r>
        <w:separator/>
      </w:r>
    </w:p>
  </w:endnote>
  <w:endnote w:type="continuationSeparator" w:id="0">
    <w:p w:rsidR="00525851" w:rsidRDefault="00525851" w:rsidP="00AA4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0542CCB-432C-4F04-93A1-C4B8AA7D6C1F}"/>
    <w:embedBold r:id="rId2" w:fontKey="{22066D04-821F-423C-BC24-D611520C716A}"/>
    <w:embedItalic r:id="rId3" w:fontKey="{0A69257B-597A-4715-8F25-A02F427879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9C47E82-4D77-41FC-AA11-63264B8C1EE9}"/>
  </w:font>
  <w:font w:name="Frutiger 45 Light">
    <w:altName w:val="Segoe UI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55FBFF69-C37B-4A42-90CB-C9235EB2E617}"/>
    <w:embedBold r:id="rId6" w:fontKey="{AC794BB8-339D-400A-ACE3-C26B78E195C3}"/>
  </w:font>
  <w:font w:name="Frutiger 55 Roman">
    <w:altName w:val="Corbe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A191750-6B19-4C66-B9E1-C8E6C33A16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326875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F5647C" w:rsidRDefault="00F5647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7A7B4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7A7B4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:rsidR="00F5647C" w:rsidRDefault="00F564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851" w:rsidRDefault="00525851" w:rsidP="00AA433F">
      <w:r>
        <w:separator/>
      </w:r>
    </w:p>
  </w:footnote>
  <w:footnote w:type="continuationSeparator" w:id="0">
    <w:p w:rsidR="00525851" w:rsidRDefault="00525851" w:rsidP="00AA43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10C" w:rsidRPr="00BD514A" w:rsidRDefault="00FF610C" w:rsidP="00BD514A">
    <w:pPr>
      <w:pStyle w:val="AgendaTitle"/>
      <w:spacing w:after="60"/>
      <w:jc w:val="right"/>
      <w:rPr>
        <w:rFonts w:ascii="Frutiger 55 Roman" w:hAnsi="Frutiger 55 Roman"/>
        <w:color w:val="339C48"/>
        <w:sz w:val="56"/>
        <w:szCs w:val="56"/>
      </w:rPr>
    </w:pPr>
    <w:r w:rsidRPr="00BD514A">
      <w:rPr>
        <w:rFonts w:ascii="Frutiger 55 Roman" w:hAnsi="Frutiger 55 Roman"/>
        <w:noProof/>
        <w:color w:val="339C48"/>
        <w:sz w:val="56"/>
        <w:szCs w:val="56"/>
      </w:rPr>
      <w:drawing>
        <wp:anchor distT="0" distB="0" distL="114300" distR="114300" simplePos="0" relativeHeight="251663360" behindDoc="1" locked="0" layoutInCell="1" allowOverlap="1" wp14:anchorId="6ED9D460" wp14:editId="35B56761">
          <wp:simplePos x="0" y="0"/>
          <wp:positionH relativeFrom="page">
            <wp:posOffset>685800</wp:posOffset>
          </wp:positionH>
          <wp:positionV relativeFrom="page">
            <wp:posOffset>457200</wp:posOffset>
          </wp:positionV>
          <wp:extent cx="1627632" cy="1371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veWell-logo-534x45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7632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BD514A">
      <w:rPr>
        <w:rFonts w:ascii="Frutiger 55 Roman" w:hAnsi="Frutiger 55 Roman"/>
        <w:color w:val="339C48"/>
        <w:sz w:val="56"/>
        <w:szCs w:val="56"/>
      </w:rPr>
      <w:t>SIGN IN SHEET</w:t>
    </w:r>
  </w:p>
  <w:p w:rsidR="00FF610C" w:rsidRPr="00585EA9" w:rsidRDefault="00FF610C" w:rsidP="00FF610C">
    <w:pPr>
      <w:pStyle w:val="AgendaTitle"/>
      <w:spacing w:after="60"/>
      <w:rPr>
        <w:rFonts w:ascii="Frutiger 55 Roman" w:hAnsi="Frutiger 55 Roman"/>
        <w:b w:val="0"/>
        <w:sz w:val="22"/>
      </w:rPr>
    </w:pPr>
  </w:p>
  <w:p w:rsidR="00FF610C" w:rsidRPr="00585EA9" w:rsidRDefault="00FF610C" w:rsidP="00FF610C">
    <w:pPr>
      <w:pStyle w:val="AgendaTitle"/>
      <w:spacing w:after="60"/>
      <w:rPr>
        <w:rFonts w:ascii="Frutiger 55 Roman" w:hAnsi="Frutiger 55 Roman"/>
        <w:b w:val="0"/>
        <w:sz w:val="22"/>
      </w:rPr>
    </w:pPr>
  </w:p>
  <w:p w:rsidR="00FF610C" w:rsidRDefault="00FF610C" w:rsidP="00FF610C">
    <w:pPr>
      <w:pStyle w:val="AgendaTitle"/>
      <w:spacing w:after="60"/>
      <w:rPr>
        <w:rFonts w:ascii="Frutiger 55 Roman" w:hAnsi="Frutiger 55 Roman"/>
        <w:color w:val="339C48"/>
        <w:sz w:val="22"/>
      </w:rPr>
    </w:pPr>
  </w:p>
  <w:p w:rsidR="00FF610C" w:rsidRDefault="00FF610C" w:rsidP="00FF610C">
    <w:pPr>
      <w:pStyle w:val="AgendaTitle"/>
      <w:spacing w:after="60"/>
      <w:rPr>
        <w:rFonts w:ascii="Frutiger 55 Roman" w:hAnsi="Frutiger 55 Roman"/>
        <w:color w:val="339C48"/>
        <w:sz w:val="22"/>
      </w:rPr>
    </w:pPr>
  </w:p>
  <w:p w:rsidR="00FF610C" w:rsidRDefault="00FF610C" w:rsidP="00FF610C">
    <w:pPr>
      <w:pStyle w:val="AgendaTitle"/>
      <w:spacing w:after="60"/>
      <w:rPr>
        <w:rFonts w:ascii="Frutiger 55 Roman" w:hAnsi="Frutiger 55 Roman"/>
        <w:color w:val="339C48"/>
        <w:sz w:val="22"/>
      </w:rPr>
    </w:pPr>
    <w:r w:rsidRPr="00EE32FE">
      <w:rPr>
        <w:rFonts w:ascii="Frutiger 55 Roman" w:hAnsi="Frutiger 55 Roman"/>
        <w:color w:val="339C48"/>
        <w:sz w:val="22"/>
      </w:rPr>
      <w:t>Healthy Food</w:t>
    </w:r>
    <w:r>
      <w:rPr>
        <w:rFonts w:ascii="Frutiger 55 Roman" w:hAnsi="Frutiger 55 Roman"/>
        <w:color w:val="339C48"/>
        <w:sz w:val="22"/>
      </w:rPr>
      <w:t xml:space="preserve"> For All </w:t>
    </w:r>
    <w:r w:rsidRPr="00EE32FE">
      <w:rPr>
        <w:rFonts w:ascii="Frutiger 55 Roman" w:hAnsi="Frutiger 55 Roman"/>
        <w:color w:val="339C48"/>
        <w:sz w:val="22"/>
      </w:rPr>
      <w:t>Work Group</w:t>
    </w:r>
    <w:r w:rsidR="00426D56">
      <w:rPr>
        <w:rFonts w:ascii="Frutiger 55 Roman" w:hAnsi="Frutiger 55 Roman"/>
        <w:color w:val="339C48"/>
        <w:sz w:val="22"/>
      </w:rPr>
      <w:t xml:space="preserve"> Meeting</w:t>
    </w:r>
  </w:p>
  <w:p w:rsidR="00BD4FA4" w:rsidRPr="00827B25" w:rsidRDefault="00A00D48" w:rsidP="00BD4FA4">
    <w:pPr>
      <w:pStyle w:val="AgendaTitle"/>
      <w:rPr>
        <w:rFonts w:ascii="Calibri" w:hAnsi="Calibri"/>
        <w:b w:val="0"/>
        <w:sz w:val="20"/>
      </w:rPr>
    </w:pPr>
    <w:r>
      <w:rPr>
        <w:rFonts w:ascii="Calibri" w:hAnsi="Calibri"/>
        <w:b w:val="0"/>
        <w:sz w:val="20"/>
      </w:rPr>
      <w:t>[Location, address]</w:t>
    </w:r>
  </w:p>
  <w:p w:rsidR="0013613E" w:rsidRDefault="00A00D48" w:rsidP="0013613E">
    <w:pPr>
      <w:pStyle w:val="AgendaTitle"/>
      <w:spacing w:after="120"/>
      <w:rPr>
        <w:rFonts w:ascii="Calibri" w:hAnsi="Calibri"/>
        <w:b w:val="0"/>
        <w:sz w:val="20"/>
      </w:rPr>
    </w:pPr>
    <w:r>
      <w:rPr>
        <w:rFonts w:ascii="Calibri" w:hAnsi="Calibri"/>
        <w:b w:val="0"/>
        <w:sz w:val="20"/>
      </w:rPr>
      <w:t>[Time, day, date]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Description: google.gif" style="width:714.75pt;height:135pt;visibility:visible;mso-wrap-style:square" o:bullet="t">
        <v:imagedata r:id="rId1" o:title="google"/>
      </v:shape>
    </w:pict>
  </w:numPicBullet>
  <w:abstractNum w:abstractNumId="0" w15:restartNumberingAfterBreak="0">
    <w:nsid w:val="0B0A3AA5"/>
    <w:multiLevelType w:val="hybridMultilevel"/>
    <w:tmpl w:val="BC465A86"/>
    <w:lvl w:ilvl="0" w:tplc="D17AB5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0DE773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510800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E6C13C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60231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BC4CEE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250DF7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E4E96D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6ACEE4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2BD5A79"/>
    <w:multiLevelType w:val="hybridMultilevel"/>
    <w:tmpl w:val="248EAA46"/>
    <w:lvl w:ilvl="0" w:tplc="BD82B8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C91CC2"/>
    <w:multiLevelType w:val="hybridMultilevel"/>
    <w:tmpl w:val="0816713C"/>
    <w:lvl w:ilvl="0" w:tplc="031A66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EC885E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24A226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EE8496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93A8F5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94885E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7FAF8C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034937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53A3CB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64172268"/>
    <w:multiLevelType w:val="hybridMultilevel"/>
    <w:tmpl w:val="E0743F64"/>
    <w:lvl w:ilvl="0" w:tplc="258A68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DD4088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B526CC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F68EE8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BC650C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710FBB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4202B1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E106FA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7C72AC3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64A97623"/>
    <w:multiLevelType w:val="multilevel"/>
    <w:tmpl w:val="0828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5" w15:restartNumberingAfterBreak="0">
    <w:nsid w:val="65F120B6"/>
    <w:multiLevelType w:val="hybridMultilevel"/>
    <w:tmpl w:val="B71A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31E87"/>
    <w:multiLevelType w:val="hybridMultilevel"/>
    <w:tmpl w:val="90C41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059"/>
    <w:rsid w:val="00013C4B"/>
    <w:rsid w:val="00022944"/>
    <w:rsid w:val="00023487"/>
    <w:rsid w:val="00036724"/>
    <w:rsid w:val="000477BA"/>
    <w:rsid w:val="000576FD"/>
    <w:rsid w:val="00062F31"/>
    <w:rsid w:val="00065407"/>
    <w:rsid w:val="00083483"/>
    <w:rsid w:val="000A1A54"/>
    <w:rsid w:val="000A5748"/>
    <w:rsid w:val="000D1AE3"/>
    <w:rsid w:val="000E1538"/>
    <w:rsid w:val="000E4B0D"/>
    <w:rsid w:val="000F242F"/>
    <w:rsid w:val="000F73A9"/>
    <w:rsid w:val="00103525"/>
    <w:rsid w:val="0013613E"/>
    <w:rsid w:val="0019379A"/>
    <w:rsid w:val="0019712E"/>
    <w:rsid w:val="001A0B89"/>
    <w:rsid w:val="001B7D63"/>
    <w:rsid w:val="001C30B4"/>
    <w:rsid w:val="001C5B36"/>
    <w:rsid w:val="001C76ED"/>
    <w:rsid w:val="001D1800"/>
    <w:rsid w:val="001F32E8"/>
    <w:rsid w:val="001F4B11"/>
    <w:rsid w:val="001F736C"/>
    <w:rsid w:val="00224977"/>
    <w:rsid w:val="002320D8"/>
    <w:rsid w:val="00242CA1"/>
    <w:rsid w:val="00267937"/>
    <w:rsid w:val="002738F2"/>
    <w:rsid w:val="00293D6E"/>
    <w:rsid w:val="002B5182"/>
    <w:rsid w:val="002B6450"/>
    <w:rsid w:val="002C2E64"/>
    <w:rsid w:val="002C7771"/>
    <w:rsid w:val="002E35EE"/>
    <w:rsid w:val="002F5784"/>
    <w:rsid w:val="00301798"/>
    <w:rsid w:val="0030399A"/>
    <w:rsid w:val="003207C0"/>
    <w:rsid w:val="0032359A"/>
    <w:rsid w:val="00324ED7"/>
    <w:rsid w:val="00326865"/>
    <w:rsid w:val="0033159B"/>
    <w:rsid w:val="00342437"/>
    <w:rsid w:val="00345EE9"/>
    <w:rsid w:val="003707F7"/>
    <w:rsid w:val="0037170C"/>
    <w:rsid w:val="003756AB"/>
    <w:rsid w:val="0037649E"/>
    <w:rsid w:val="00386304"/>
    <w:rsid w:val="0039623B"/>
    <w:rsid w:val="003A0BC3"/>
    <w:rsid w:val="003A23FF"/>
    <w:rsid w:val="003D1012"/>
    <w:rsid w:val="003D7258"/>
    <w:rsid w:val="003E571E"/>
    <w:rsid w:val="003F0D21"/>
    <w:rsid w:val="004124BD"/>
    <w:rsid w:val="00426D56"/>
    <w:rsid w:val="00441DE7"/>
    <w:rsid w:val="0044796A"/>
    <w:rsid w:val="00450386"/>
    <w:rsid w:val="00462C7A"/>
    <w:rsid w:val="004654EB"/>
    <w:rsid w:val="00492B3B"/>
    <w:rsid w:val="00495C18"/>
    <w:rsid w:val="004B20C4"/>
    <w:rsid w:val="004B2BD7"/>
    <w:rsid w:val="004B7B10"/>
    <w:rsid w:val="004E3B56"/>
    <w:rsid w:val="004E65CF"/>
    <w:rsid w:val="005057AF"/>
    <w:rsid w:val="00525851"/>
    <w:rsid w:val="005435AB"/>
    <w:rsid w:val="005806C7"/>
    <w:rsid w:val="005852D5"/>
    <w:rsid w:val="00585EA9"/>
    <w:rsid w:val="005A0721"/>
    <w:rsid w:val="005D37E1"/>
    <w:rsid w:val="00634A1D"/>
    <w:rsid w:val="006358B4"/>
    <w:rsid w:val="006421AC"/>
    <w:rsid w:val="00653F28"/>
    <w:rsid w:val="006546DA"/>
    <w:rsid w:val="0066283E"/>
    <w:rsid w:val="006840D1"/>
    <w:rsid w:val="0069438F"/>
    <w:rsid w:val="006D3052"/>
    <w:rsid w:val="006E5681"/>
    <w:rsid w:val="00717DE7"/>
    <w:rsid w:val="0072369C"/>
    <w:rsid w:val="0072401B"/>
    <w:rsid w:val="00727F87"/>
    <w:rsid w:val="00747059"/>
    <w:rsid w:val="007834D7"/>
    <w:rsid w:val="00792FE0"/>
    <w:rsid w:val="00793D9E"/>
    <w:rsid w:val="007A7B4B"/>
    <w:rsid w:val="007E394C"/>
    <w:rsid w:val="007E5F70"/>
    <w:rsid w:val="007E795F"/>
    <w:rsid w:val="008163DD"/>
    <w:rsid w:val="00852289"/>
    <w:rsid w:val="0087146A"/>
    <w:rsid w:val="008A6820"/>
    <w:rsid w:val="008B7867"/>
    <w:rsid w:val="00921FCF"/>
    <w:rsid w:val="009608CE"/>
    <w:rsid w:val="009655E5"/>
    <w:rsid w:val="00990FF9"/>
    <w:rsid w:val="009A731F"/>
    <w:rsid w:val="009D0C22"/>
    <w:rsid w:val="00A00D48"/>
    <w:rsid w:val="00A12C4C"/>
    <w:rsid w:val="00A26466"/>
    <w:rsid w:val="00A344CA"/>
    <w:rsid w:val="00A535DB"/>
    <w:rsid w:val="00A5503B"/>
    <w:rsid w:val="00A91A37"/>
    <w:rsid w:val="00AA433F"/>
    <w:rsid w:val="00AA57F1"/>
    <w:rsid w:val="00AB5B2C"/>
    <w:rsid w:val="00AF6874"/>
    <w:rsid w:val="00B0481E"/>
    <w:rsid w:val="00B57A51"/>
    <w:rsid w:val="00B72BD5"/>
    <w:rsid w:val="00BA09FC"/>
    <w:rsid w:val="00BA6130"/>
    <w:rsid w:val="00BD2F7B"/>
    <w:rsid w:val="00BD3E0A"/>
    <w:rsid w:val="00BD4FA4"/>
    <w:rsid w:val="00BD514A"/>
    <w:rsid w:val="00BE048C"/>
    <w:rsid w:val="00C30F39"/>
    <w:rsid w:val="00C325B9"/>
    <w:rsid w:val="00C40A67"/>
    <w:rsid w:val="00C50493"/>
    <w:rsid w:val="00C829A4"/>
    <w:rsid w:val="00C92BF7"/>
    <w:rsid w:val="00CA1421"/>
    <w:rsid w:val="00CA55BA"/>
    <w:rsid w:val="00CB5F6D"/>
    <w:rsid w:val="00CC3054"/>
    <w:rsid w:val="00CE240D"/>
    <w:rsid w:val="00CE7977"/>
    <w:rsid w:val="00D01773"/>
    <w:rsid w:val="00D0502B"/>
    <w:rsid w:val="00D062BA"/>
    <w:rsid w:val="00D1504F"/>
    <w:rsid w:val="00D221F8"/>
    <w:rsid w:val="00D2338C"/>
    <w:rsid w:val="00D24610"/>
    <w:rsid w:val="00D84957"/>
    <w:rsid w:val="00D94FEE"/>
    <w:rsid w:val="00DB7192"/>
    <w:rsid w:val="00DC146F"/>
    <w:rsid w:val="00E24A48"/>
    <w:rsid w:val="00E524EF"/>
    <w:rsid w:val="00E572D8"/>
    <w:rsid w:val="00E6092C"/>
    <w:rsid w:val="00E72708"/>
    <w:rsid w:val="00EA15EB"/>
    <w:rsid w:val="00EA3E01"/>
    <w:rsid w:val="00EA50B3"/>
    <w:rsid w:val="00EA6FFE"/>
    <w:rsid w:val="00EE32FE"/>
    <w:rsid w:val="00F153B1"/>
    <w:rsid w:val="00F173D7"/>
    <w:rsid w:val="00F342CC"/>
    <w:rsid w:val="00F5647C"/>
    <w:rsid w:val="00F94C8F"/>
    <w:rsid w:val="00FC2469"/>
    <w:rsid w:val="00FC2710"/>
    <w:rsid w:val="00FD02B1"/>
    <w:rsid w:val="00FE0FD1"/>
    <w:rsid w:val="00FE667A"/>
    <w:rsid w:val="00FF036C"/>
    <w:rsid w:val="00FF4DC6"/>
    <w:rsid w:val="00FF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B92C2F2-CE5E-477F-9387-07A0DE77F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487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F342CC"/>
    <w:pPr>
      <w:outlineLvl w:val="0"/>
    </w:pPr>
    <w:rPr>
      <w:rFonts w:cs="Arial"/>
      <w:b/>
      <w:bCs/>
    </w:rPr>
  </w:style>
  <w:style w:type="paragraph" w:styleId="Heading2">
    <w:name w:val="heading 2"/>
    <w:basedOn w:val="Normal"/>
    <w:next w:val="Normal"/>
    <w:qFormat/>
    <w:rsid w:val="001035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0352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42CC"/>
    <w:rPr>
      <w:rFonts w:ascii="Tahoma" w:hAnsi="Tahoma" w:cs="Arial"/>
      <w:b/>
      <w:bCs/>
      <w:sz w:val="18"/>
      <w:szCs w:val="24"/>
      <w:lang w:val="en-US" w:eastAsia="en-US" w:bidi="ar-SA"/>
    </w:rPr>
  </w:style>
  <w:style w:type="paragraph" w:customStyle="1" w:styleId="AgendaTitle">
    <w:name w:val="Agenda Title"/>
    <w:basedOn w:val="Normal"/>
    <w:rsid w:val="00103525"/>
    <w:pPr>
      <w:outlineLvl w:val="0"/>
    </w:pPr>
    <w:rPr>
      <w:rFonts w:cs="Arial"/>
      <w:b/>
      <w:bCs/>
    </w:rPr>
  </w:style>
  <w:style w:type="paragraph" w:customStyle="1" w:styleId="Agenda">
    <w:name w:val="Agenda"/>
    <w:basedOn w:val="Normal"/>
    <w:rsid w:val="00F94C8F"/>
    <w:pPr>
      <w:spacing w:after="200"/>
      <w:jc w:val="right"/>
    </w:pPr>
    <w:rPr>
      <w:b/>
      <w:color w:val="C0C0C0"/>
      <w:sz w:val="56"/>
      <w:szCs w:val="20"/>
    </w:rPr>
  </w:style>
  <w:style w:type="paragraph" w:styleId="BalloonText">
    <w:name w:val="Balloon Text"/>
    <w:basedOn w:val="Normal"/>
    <w:semiHidden/>
    <w:rsid w:val="004E3B56"/>
    <w:rPr>
      <w:rFonts w:cs="Tahoma"/>
      <w:sz w:val="16"/>
      <w:szCs w:val="16"/>
    </w:rPr>
  </w:style>
  <w:style w:type="paragraph" w:customStyle="1" w:styleId="Italic">
    <w:name w:val="Italic"/>
    <w:basedOn w:val="Normal"/>
    <w:rsid w:val="00F342CC"/>
    <w:rPr>
      <w:i/>
    </w:rPr>
  </w:style>
  <w:style w:type="paragraph" w:customStyle="1" w:styleId="Bold">
    <w:name w:val="Bold"/>
    <w:basedOn w:val="Normal"/>
    <w:rsid w:val="00921FCF"/>
    <w:pPr>
      <w:spacing w:before="40" w:after="40"/>
    </w:pPr>
    <w:rPr>
      <w:b/>
    </w:rPr>
  </w:style>
  <w:style w:type="paragraph" w:customStyle="1" w:styleId="AgendaItem">
    <w:name w:val="Agenda Item"/>
    <w:basedOn w:val="Normal"/>
    <w:rsid w:val="00921FCF"/>
    <w:pPr>
      <w:spacing w:before="40" w:after="40"/>
    </w:pPr>
  </w:style>
  <w:style w:type="paragraph" w:styleId="Header">
    <w:name w:val="header"/>
    <w:basedOn w:val="Normal"/>
    <w:link w:val="HeaderChar"/>
    <w:rsid w:val="00AA43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A433F"/>
    <w:rPr>
      <w:rFonts w:ascii="Tahoma" w:hAnsi="Tahoma"/>
      <w:sz w:val="18"/>
      <w:szCs w:val="24"/>
    </w:rPr>
  </w:style>
  <w:style w:type="paragraph" w:styleId="Footer">
    <w:name w:val="footer"/>
    <w:basedOn w:val="Normal"/>
    <w:link w:val="FooterChar"/>
    <w:uiPriority w:val="99"/>
    <w:rsid w:val="00AA43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433F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uiPriority w:val="99"/>
    <w:unhideWhenUsed/>
    <w:rsid w:val="009D0C22"/>
    <w:rPr>
      <w:color w:val="0000FF"/>
      <w:u w:val="single"/>
    </w:rPr>
  </w:style>
  <w:style w:type="table" w:styleId="TableGrid">
    <w:name w:val="Table Grid"/>
    <w:basedOn w:val="TableNormal"/>
    <w:uiPriority w:val="59"/>
    <w:rsid w:val="00A5503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5503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96340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914934">
      <w:bodyDiv w:val="1"/>
      <w:marLeft w:val="0"/>
      <w:marRight w:val="0"/>
      <w:marTop w:val="0"/>
      <w:marBottom w:val="0"/>
      <w:divBdr>
        <w:top w:val="none" w:sz="0" w:space="16" w:color="auto"/>
        <w:left w:val="none" w:sz="0" w:space="25" w:color="auto"/>
        <w:bottom w:val="none" w:sz="0" w:space="0" w:color="auto"/>
        <w:right w:val="none" w:sz="0" w:space="0" w:color="auto"/>
      </w:divBdr>
      <w:divsChild>
        <w:div w:id="7986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9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n.P\Application%20Data\Microsoft\Templates\PTA%20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270DE89DF1F046A76D3E1A85C3453B" ma:contentTypeVersion="1" ma:contentTypeDescription="Create a new document." ma:contentTypeScope="" ma:versionID="0417be130d498a7427f54f763d5f3e56">
  <xsd:schema xmlns:xsd="http://www.w3.org/2001/XMLSchema" xmlns:xs="http://www.w3.org/2001/XMLSchema" xmlns:p="http://schemas.microsoft.com/office/2006/metadata/properties" xmlns:ns2="493de31f-bdfa-4034-93ef-d50a20e9cb95" targetNamespace="http://schemas.microsoft.com/office/2006/metadata/properties" ma:root="true" ma:fieldsID="47ddfbe6d4d24ca1270a7866cc547da3" ns2:_="">
    <xsd:import namespace="493de31f-bdfa-4034-93ef-d50a20e9cb9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de31f-bdfa-4034-93ef-d50a20e9cb9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3D1364-4AD9-4B32-90F9-75A1B10A5FF3}"/>
</file>

<file path=customXml/itemProps2.xml><?xml version="1.0" encoding="utf-8"?>
<ds:datastoreItem xmlns:ds="http://schemas.openxmlformats.org/officeDocument/2006/customXml" ds:itemID="{D9546B52-6828-4250-8EE6-24A6FBF736AB}"/>
</file>

<file path=customXml/itemProps3.xml><?xml version="1.0" encoding="utf-8"?>
<ds:datastoreItem xmlns:ds="http://schemas.openxmlformats.org/officeDocument/2006/customXml" ds:itemID="{35B3CF52-A71C-453E-B9D9-47630F2598CE}"/>
</file>

<file path=docProps/app.xml><?xml version="1.0" encoding="utf-8"?>
<Properties xmlns="http://schemas.openxmlformats.org/officeDocument/2006/extended-properties" xmlns:vt="http://schemas.openxmlformats.org/officeDocument/2006/docPropsVTypes">
  <Template>PTA agenda.dot</Template>
  <TotalTime>0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Partridge</dc:creator>
  <cp:lastModifiedBy>Fortin, Kelsey Dawn</cp:lastModifiedBy>
  <cp:revision>2</cp:revision>
  <cp:lastPrinted>2016-06-10T12:30:00Z</cp:lastPrinted>
  <dcterms:created xsi:type="dcterms:W3CDTF">2017-07-27T13:42:00Z</dcterms:created>
  <dcterms:modified xsi:type="dcterms:W3CDTF">2017-07-27T13:42:00Z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TC010318681033</vt:lpwstr>
  </property>
  <property fmtid="{D5CDD505-2E9C-101B-9397-08002B2CF9AE}" pid="3" name="ContentTypeId">
    <vt:lpwstr>0x0101001E270DE89DF1F046A76D3E1A85C3453B</vt:lpwstr>
  </property>
</Properties>
</file>